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01E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01E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01E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01E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01E0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01E0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01E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01E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01E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01E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01E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01E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01E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01E0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01E0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01E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01E0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E0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01E01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01E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01E0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01E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01E0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2017-03-31T12:22:00Z</cp:lastPrinted>
  <dcterms:created xsi:type="dcterms:W3CDTF">2017-03-31T12:22:00Z</dcterms:created>
  <dcterms:modified xsi:type="dcterms:W3CDTF">2017-03-31T12:23:00Z</dcterms:modified>
</cp:coreProperties>
</file>