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659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659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17.09.2015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6594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6594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6594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6594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659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659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6594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659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6594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6594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659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6594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6594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659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6594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6594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6594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6594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6594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6594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6594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6594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659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659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241 760 000 000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659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659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65946" w:rsidP="00232B0E">
            <w:pPr>
              <w:ind w:firstLine="0"/>
              <w:jc w:val="center"/>
              <w:rPr>
                <w:sz w:val="24"/>
              </w:rPr>
            </w:pPr>
            <w:r w:rsidRPr="00765946">
              <w:rPr>
                <w:lang w:val="en-US"/>
              </w:rPr>
              <w:t>10,5710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6594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6594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10,6757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659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659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765946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94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65946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213C6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659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6594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659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6594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476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cp:lastPrinted>2015-09-18T06:22:00Z</cp:lastPrinted>
  <dcterms:created xsi:type="dcterms:W3CDTF">2015-09-18T06:20:00Z</dcterms:created>
  <dcterms:modified xsi:type="dcterms:W3CDTF">2015-09-18T06:23:00Z</dcterms:modified>
</cp:coreProperties>
</file>