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5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5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5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58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58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58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58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5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5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58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58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58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58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583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583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25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10,5459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58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2583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83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25838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5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583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5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58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EE12B-9556-4817-A938-D3075E96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8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2016-02-19T09:02:00Z</cp:lastPrinted>
  <dcterms:created xsi:type="dcterms:W3CDTF">2016-02-19T08:54:00Z</dcterms:created>
  <dcterms:modified xsi:type="dcterms:W3CDTF">2016-02-19T09:02:00Z</dcterms:modified>
</cp:coreProperties>
</file>