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39121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39121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05.07.2016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39121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2016141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9121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39121D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39121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05.07.2016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39121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06.07.2016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39121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9121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39121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39121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39121D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39121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39121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39121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39121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39121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39121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39121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39121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39121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39121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39121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39121D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39121D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39121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10,0150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9121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146 200 000 000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9121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146 200 000 000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9121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146 200 000 000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39121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10,0738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9121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10,0150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9121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10,0753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39121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39121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  <w:bookmarkStart w:id="0" w:name="_GoBack"/>
      <w:bookmarkEnd w:id="0"/>
    </w:p>
    <w:sectPr w:rsidR="00232B0E" w:rsidSect="0039121D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21D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121D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39121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39121D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39121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39121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2016-07-05T08:20:00Z</cp:lastPrinted>
  <dcterms:created xsi:type="dcterms:W3CDTF">2016-07-05T08:19:00Z</dcterms:created>
  <dcterms:modified xsi:type="dcterms:W3CDTF">2016-07-05T08:20:00Z</dcterms:modified>
</cp:coreProperties>
</file>