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A0A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A0A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A0A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A0A4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A0A4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A0A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A0A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A0A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A0A4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A0A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A0A4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A0A4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A0A4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A0A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132 572 000 000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10,5159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A0A4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8A0A4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A4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A0A4E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2016-05-18T10:45:00Z</dcterms:created>
  <dcterms:modified xsi:type="dcterms:W3CDTF">2016-05-18T10:46:00Z</dcterms:modified>
</cp:coreProperties>
</file>