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19.02.2018</w:t>
            </w:r>
          </w:p>
        </w:tc>
      </w:tr>
      <w:tr w:rsidR="003C549B" w:rsidRPr="00B237E3" w:rsidTr="008C383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8C38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2018042</w:t>
            </w:r>
          </w:p>
        </w:tc>
      </w:tr>
      <w:tr w:rsidR="003C549B" w:rsidRPr="00B237E3" w:rsidTr="008C383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C383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C383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C38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C383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8C38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19.02.2018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20.02.2018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C38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C383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C383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C383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C383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C383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8C38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C383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8C38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C383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8C38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C383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8C38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C383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8C38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8C383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8C38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C383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8C38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C383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8C383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C383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8C383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C383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8C38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3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C3833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2018-02-20T10:50:00Z</dcterms:created>
  <dcterms:modified xsi:type="dcterms:W3CDTF">2018-02-20T10:50:00Z</dcterms:modified>
</cp:coreProperties>
</file>