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C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C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C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C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C17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C17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C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C17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C17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C17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C17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C17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C17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C172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C172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C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C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C1724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724"/>
    <w:rsid w:val="0006322A"/>
    <w:rsid w:val="00096875"/>
    <w:rsid w:val="000B3557"/>
    <w:rsid w:val="000B56EB"/>
    <w:rsid w:val="000E5903"/>
    <w:rsid w:val="001526FF"/>
    <w:rsid w:val="00171884"/>
    <w:rsid w:val="001C172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2015-07-31T07:05:00Z</dcterms:created>
  <dcterms:modified xsi:type="dcterms:W3CDTF">2015-07-31T07:06:00Z</dcterms:modified>
</cp:coreProperties>
</file>