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283D5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283D5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28.11.2016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283D5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2016268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</w:t>
            </w:r>
            <w:r w:rsidRPr="00F75869">
              <w:lastRenderedPageBreak/>
              <w:t>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83D5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283D5B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283D5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28.11.2016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283D5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29.11.2016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283D5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283D5B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283D5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283D5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283D5B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283D5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283D5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283D5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283D5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283D5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283D5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283D5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283D5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283D5B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283D5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283D5B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283D5B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283D5B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283D5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9,5105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83D5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346 760 000 000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83D5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283D5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283D5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9,5216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83D5B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9,5105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283D5B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9,6700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283D5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283D5B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283D5B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D5B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83D5B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552</Words>
  <Characters>3152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2016-11-29T11:06:00Z</dcterms:created>
  <dcterms:modified xsi:type="dcterms:W3CDTF">2016-11-29T11:07:00Z</dcterms:modified>
</cp:coreProperties>
</file>