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3237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13.09.2018</w:t>
            </w:r>
          </w:p>
        </w:tc>
      </w:tr>
      <w:tr w:rsidR="00323E66" w:rsidRPr="00CC5818" w:rsidTr="00B30577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2018260</w:t>
            </w:r>
          </w:p>
        </w:tc>
      </w:tr>
      <w:tr w:rsidR="00323E66" w:rsidRPr="00CC5818" w:rsidTr="00B30577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B30577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</w:t>
            </w:r>
            <w:r w:rsidRPr="00CC5818">
              <w:lastRenderedPageBreak/>
              <w:t>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B30577">
        <w:trPr>
          <w:trHeight w:val="46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B30577">
        <w:trPr>
          <w:trHeight w:val="1036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B30577">
        <w:trPr>
          <w:trHeight w:val="413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13.09.2018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14.09.2018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B30577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B30577">
        <w:trPr>
          <w:trHeight w:val="55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B30577">
        <w:trPr>
          <w:trHeight w:val="85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 xml:space="preserve">(да; </w:t>
            </w:r>
            <w:r w:rsidRPr="003A4633">
              <w:rPr>
                <w:i/>
                <w:szCs w:val="28"/>
              </w:rPr>
              <w:lastRenderedPageBreak/>
              <w:t>нет)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Да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B30577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237" w:type="dxa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B30577">
        <w:trPr>
          <w:trHeight w:val="794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B30577">
        <w:trPr>
          <w:trHeight w:val="65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B30577">
        <w:trPr>
          <w:trHeight w:val="579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B30577">
        <w:trPr>
          <w:trHeight w:val="54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B30577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B3057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577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0577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2018-09-14T13:02:00Z</dcterms:created>
  <dcterms:modified xsi:type="dcterms:W3CDTF">2018-09-14T13:02:00Z</dcterms:modified>
</cp:coreProperties>
</file>