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27F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27F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27F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2016222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27F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27FB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27F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27F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27F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27F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27F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27FB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27FB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27F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27F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27FB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27FB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27F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27F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27F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727F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727F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27F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27F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27F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27F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27FB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27FB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27F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7F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339 500 000 000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7F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7F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27F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9,5466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27FB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27FB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27F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27F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727FB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FB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27FB5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27F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27FB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27F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27FB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2016-10-06T12:25:00Z</cp:lastPrinted>
  <dcterms:created xsi:type="dcterms:W3CDTF">2016-10-06T12:25:00Z</dcterms:created>
  <dcterms:modified xsi:type="dcterms:W3CDTF">2016-10-06T12:26:00Z</dcterms:modified>
</cp:coreProperties>
</file>