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30E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0E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30E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0E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30E28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0E28">
        <w:trPr>
          <w:trHeight w:val="545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30E2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30E2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30E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30E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30E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30E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30E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30E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30E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30E2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30E2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10,0780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10,0345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30E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930E28">
      <w:pPr>
        <w:ind w:firstLine="0"/>
        <w:rPr>
          <w:szCs w:val="28"/>
        </w:rPr>
      </w:pPr>
      <w:bookmarkStart w:id="0" w:name="_GoBack"/>
      <w:bookmarkEnd w:id="0"/>
    </w:p>
    <w:sectPr w:rsidR="00232B0E" w:rsidSect="00930E2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E2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0E28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2016-08-18T12:17:00Z</dcterms:created>
  <dcterms:modified xsi:type="dcterms:W3CDTF">2016-08-18T12:19:00Z</dcterms:modified>
</cp:coreProperties>
</file>