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46E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46E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46E6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2017041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46E6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46E6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46E6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46E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46E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46E6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46E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46E6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46E6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46E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46E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46E6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46E6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46E6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46E6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46E6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46E6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46E6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46E6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46E6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46E6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46E6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46E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46E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46E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46E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17 475 000 000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46E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46E6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46E6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46E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46E6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46E6A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E6A"/>
    <w:rsid w:val="0006322A"/>
    <w:rsid w:val="00096875"/>
    <w:rsid w:val="000B3557"/>
    <w:rsid w:val="000B56EB"/>
    <w:rsid w:val="000E5903"/>
    <w:rsid w:val="00146E6A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2017-02-17T08:24:00Z</cp:lastPrinted>
  <dcterms:created xsi:type="dcterms:W3CDTF">2017-02-17T08:23:00Z</dcterms:created>
  <dcterms:modified xsi:type="dcterms:W3CDTF">2017-02-17T08:25:00Z</dcterms:modified>
</cp:coreProperties>
</file>