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F76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2016199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76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F76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76E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F76E1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F76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F76E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F76E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F76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F76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F76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F76E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F76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F76E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F76E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F76E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F76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66 010 000 000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66 010 000 000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66 010 000 000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F76E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232B0E" w:rsidRDefault="00232B0E" w:rsidP="00BF76E1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F76E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6E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BF76E1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2016-09-12T11:59:00Z</dcterms:created>
  <dcterms:modified xsi:type="dcterms:W3CDTF">2016-09-12T11:59:00Z</dcterms:modified>
</cp:coreProperties>
</file>