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56C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56C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56CF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2017034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56CF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56CF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56CF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56C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56C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56CF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56C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56CF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56CF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56C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56C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56CF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56CF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56CF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56CF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56CF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56CF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56CF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56CF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56CF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56CF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56CF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56C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56C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56C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56C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56C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9,5460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56CF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56CF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56C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56CF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56CFA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CFA"/>
    <w:rsid w:val="00056CF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56CF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56CF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56CF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56CF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2017-02-10T08:24:00Z</cp:lastPrinted>
  <dcterms:created xsi:type="dcterms:W3CDTF">2017-02-10T08:24:00Z</dcterms:created>
  <dcterms:modified xsi:type="dcterms:W3CDTF">2017-02-10T08:25:00Z</dcterms:modified>
</cp:coreProperties>
</file>