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D6B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D6B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D6BD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2016302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D6BD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D6BD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D6BD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29.12.2016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D6B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D6B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D6BD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D6B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D6BD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D6BD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D6B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5D6B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D6BD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D6BD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D6B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D6BD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D6BD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D6BD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D6BD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D6BD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D6BD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D6BD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D6BD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D6B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D6B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49 650 000 000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D6B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49 650 000 000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D6B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49 650 000 000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D6B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9,6753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D6BD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D6BD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9,8500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D6B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D6B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5D6BD4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BD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D6BD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D6B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D6BD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D6BD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D6BD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2016-12-28T12:36:00Z</cp:lastPrinted>
  <dcterms:created xsi:type="dcterms:W3CDTF">2016-12-28T12:36:00Z</dcterms:created>
  <dcterms:modified xsi:type="dcterms:W3CDTF">2016-12-28T12:37:00Z</dcterms:modified>
</cp:coreProperties>
</file>