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ED7065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2019004</w:t>
            </w:r>
          </w:p>
        </w:tc>
      </w:tr>
      <w:tr w:rsidR="00323E66" w:rsidRPr="00CC5818" w:rsidTr="00ED7065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D7065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D7065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D7065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ED7065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15.01.2019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22.01.2019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D7065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D7065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D7065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D7065">
        <w:trPr>
          <w:trHeight w:val="511"/>
        </w:trPr>
        <w:tc>
          <w:tcPr>
            <w:tcW w:w="6096" w:type="dxa"/>
          </w:tcPr>
          <w:p w:rsidR="00323E66" w:rsidRDefault="00323E66" w:rsidP="00323E66">
            <w:pPr>
              <w:ind w:firstLine="0"/>
              <w:jc w:val="left"/>
              <w:rPr>
                <w:i/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  <w:p w:rsidR="00ED7065" w:rsidRPr="00CC5818" w:rsidRDefault="00ED7065" w:rsidP="00323E66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04" w:type="dxa"/>
          </w:tcPr>
          <w:p w:rsidR="00323E66" w:rsidRPr="00CC5818" w:rsidRDefault="00ED7065" w:rsidP="00ED7065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D7065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D7065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D7065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D7065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t>200 750 000 000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t>200 000 000 000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t>200 000 000 000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t>7,3601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7,3800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ED7065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D706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D7065" w:rsidP="00ED7065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6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D7065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2019-01-15T11:03:00Z</dcterms:created>
  <dcterms:modified xsi:type="dcterms:W3CDTF">2019-01-15T11:04:00Z</dcterms:modified>
</cp:coreProperties>
</file>