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D96370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1C7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1C7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13.06.2017</w:t>
            </w:r>
          </w:p>
        </w:tc>
      </w:tr>
      <w:tr w:rsidR="003C549B" w:rsidRPr="00B237E3" w:rsidTr="001C7ECD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1C7E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2017146</w:t>
            </w:r>
          </w:p>
        </w:tc>
      </w:tr>
      <w:tr w:rsidR="003C549B" w:rsidRPr="00B237E3" w:rsidTr="001C7ECD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C7ECD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C7ECD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1C7E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1C7ECD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1C7EC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C549B" w:rsidRPr="00171884" w:rsidRDefault="001C7E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13.06.2017</w:t>
            </w:r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C549B" w:rsidRPr="002113E5" w:rsidRDefault="001C7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14.06.2017</w:t>
            </w:r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1C7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1C7E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1C7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C7EC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1C7EC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1C7EC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1C7ECD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1C7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C7ECD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1C7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1C7EC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1C7EC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1C7EC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1C7EC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1C7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FE3343">
              <w:rPr>
                <w:b/>
                <w:szCs w:val="28"/>
              </w:rPr>
              <w:t>репо</w:t>
            </w:r>
            <w:proofErr w:type="spellEnd"/>
            <w:r w:rsidRPr="00FE3343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F8745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1C7E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8745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1C7E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8745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1C7E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F8745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1C7E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87450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572C7E" w:rsidRDefault="001C7E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F87450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3379" w:type="dxa"/>
            <w:vAlign w:val="center"/>
          </w:tcPr>
          <w:p w:rsidR="003C549B" w:rsidRPr="00DC24B9" w:rsidRDefault="001C7E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F87450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1C7EC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F87450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1C7EC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FE3343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65185C" w:rsidTr="00F8745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1C7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8,7502</w:t>
            </w:r>
          </w:p>
        </w:tc>
      </w:tr>
      <w:tr w:rsidR="003C549B" w:rsidRPr="0065185C" w:rsidTr="00F8745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1C7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245 150 000 000</w:t>
            </w:r>
          </w:p>
        </w:tc>
      </w:tr>
      <w:tr w:rsidR="003C549B" w:rsidRPr="0065185C" w:rsidTr="00F8745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1C7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245 150 000 000</w:t>
            </w:r>
          </w:p>
        </w:tc>
      </w:tr>
      <w:tr w:rsidR="003C549B" w:rsidRPr="0065185C" w:rsidTr="00F8745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1C7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245 150 000 000</w:t>
            </w:r>
          </w:p>
        </w:tc>
      </w:tr>
      <w:tr w:rsidR="003C549B" w:rsidRPr="0065185C" w:rsidTr="00F8745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1C7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8,7642</w:t>
            </w:r>
          </w:p>
        </w:tc>
      </w:tr>
      <w:tr w:rsidR="003C549B" w:rsidRPr="0065185C" w:rsidTr="00F8745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1C7EC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8,7502</w:t>
            </w:r>
          </w:p>
        </w:tc>
      </w:tr>
      <w:tr w:rsidR="003C549B" w:rsidRPr="0065185C" w:rsidTr="00F8745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1C7EC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8,8620</w:t>
            </w:r>
          </w:p>
        </w:tc>
      </w:tr>
      <w:tr w:rsidR="003C549B" w:rsidRPr="0065185C" w:rsidTr="00F8745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1C7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F8745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1C7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ECD"/>
    <w:rsid w:val="0006322A"/>
    <w:rsid w:val="00096875"/>
    <w:rsid w:val="000B3557"/>
    <w:rsid w:val="000B56EB"/>
    <w:rsid w:val="000E5903"/>
    <w:rsid w:val="001526FF"/>
    <w:rsid w:val="00171884"/>
    <w:rsid w:val="001C7ECD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87450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473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2</cp:revision>
  <dcterms:created xsi:type="dcterms:W3CDTF">2017-06-14T10:53:00Z</dcterms:created>
  <dcterms:modified xsi:type="dcterms:W3CDTF">2017-06-14T11:09:00Z</dcterms:modified>
</cp:coreProperties>
</file>