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938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938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9381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2018057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9381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9381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9381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938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938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9381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938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938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9381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938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938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938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938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9381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9381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9381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9381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9381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9381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9381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  <w:bookmarkStart w:id="0" w:name="_GoBack"/>
            <w:bookmarkEnd w:id="0"/>
          </w:p>
        </w:tc>
        <w:tc>
          <w:tcPr>
            <w:tcW w:w="2700" w:type="dxa"/>
            <w:vAlign w:val="center"/>
          </w:tcPr>
          <w:p w:rsidR="003C549B" w:rsidRPr="005F1F0D" w:rsidRDefault="0009381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9381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938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938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938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938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27 950 000 000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938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7,1242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9381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9381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938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9381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9381D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81D"/>
    <w:rsid w:val="0006322A"/>
    <w:rsid w:val="0009381D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2018-03-13T10:51:00Z</dcterms:created>
  <dcterms:modified xsi:type="dcterms:W3CDTF">2018-03-13T10:52:00Z</dcterms:modified>
</cp:coreProperties>
</file>