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2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2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237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</w:t>
            </w:r>
            <w:r w:rsidRPr="00F75869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237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2375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237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2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2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237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2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2375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2375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2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2375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2375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237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237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237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237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237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237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237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2375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2375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2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2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2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2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2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11,5229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237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237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11,6010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2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237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A23752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75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23752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2015-07-24T09:08:00Z</dcterms:created>
  <dcterms:modified xsi:type="dcterms:W3CDTF">2015-07-24T09:09:00Z</dcterms:modified>
</cp:coreProperties>
</file>