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B5E5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B5E5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01.02.2017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B5E5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2017024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B5E5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B5E5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B5E5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B5E5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B5E5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B5E5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B5E5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B5E5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B5E57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B5E5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B5E5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B5E5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B5E5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B5E5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B5E5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B5E5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B5E5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B5E5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B5E5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B5E5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B5E5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B5E5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B5E5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B5E5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344 575 000 000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B5E5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B5E5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B5E5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9,5142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B5E5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B5E5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B5E5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B5E5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DB5E57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E5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B5E57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2017-02-01T08:52:00Z</cp:lastPrinted>
  <dcterms:created xsi:type="dcterms:W3CDTF">2017-02-01T08:51:00Z</dcterms:created>
  <dcterms:modified xsi:type="dcterms:W3CDTF">2017-02-01T08:52:00Z</dcterms:modified>
</cp:coreProperties>
</file>