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430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30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430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30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430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430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430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430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430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430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430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430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430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430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430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430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430A8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A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430A8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2017-12-07T11:15:00Z</dcterms:created>
  <dcterms:modified xsi:type="dcterms:W3CDTF">2017-12-07T11:16:00Z</dcterms:modified>
</cp:coreProperties>
</file>