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06269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06269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03.04.2017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06269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2017082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6269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06269F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06269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04.04.2017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06269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06269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9,25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6269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06269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06269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06269F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06269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06269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06269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06269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06269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06269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06269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06269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06269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06269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06269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06269F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06269F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06269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9,2601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6269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364 110 000 000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6269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6269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06269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9,2652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6269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6269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9,3200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06269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06269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06269F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69F"/>
    <w:rsid w:val="0006269F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2017-04-03T12:44:00Z</cp:lastPrinted>
  <dcterms:created xsi:type="dcterms:W3CDTF">2017-04-03T12:44:00Z</dcterms:created>
  <dcterms:modified xsi:type="dcterms:W3CDTF">2017-04-03T12:45:00Z</dcterms:modified>
</cp:coreProperties>
</file>