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90C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2016101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90C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90CB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90C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90C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90CB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90C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90C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90C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90C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90C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90C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90C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90CB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90CB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90C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90C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139 790 000 000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90C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90C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90C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10,5419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90CB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90CB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90C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90C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90CB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CB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0CB6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2016-05-19T11:00:00Z</dcterms:created>
  <dcterms:modified xsi:type="dcterms:W3CDTF">2016-05-19T11:01:00Z</dcterms:modified>
</cp:coreProperties>
</file>