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A105D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A105D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09.03.2017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A105D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2017056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A105D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A105D4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A105D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09.03.2017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A105D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A105D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A105D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A105D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A105D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A105D4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A105D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A105D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A105D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A105D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A105D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A105D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A105D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A105D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A105D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A105D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A105D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A105D4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A105D4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A105D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105D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159 775 000 000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105D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159 775 000 000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105D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159 775 000 000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A105D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9,5108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A105D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A105D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9,5400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A105D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A105D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A105D4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5D4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105D4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2017-03-09T08:36:00Z</cp:lastPrinted>
  <dcterms:created xsi:type="dcterms:W3CDTF">2017-03-09T08:34:00Z</dcterms:created>
  <dcterms:modified xsi:type="dcterms:W3CDTF">2017-03-09T08:36:00Z</dcterms:modified>
</cp:coreProperties>
</file>