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04D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04D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04D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04D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04D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04D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04D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04D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04D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04D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04D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04D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04D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04D7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04D7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04D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251 832 000 000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251 832 000 000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251 832 000 000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04D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04D79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D7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04D79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04D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04D7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04D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04D7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2016-12-08T12:31:00Z</cp:lastPrinted>
  <dcterms:created xsi:type="dcterms:W3CDTF">2016-12-08T12:30:00Z</dcterms:created>
  <dcterms:modified xsi:type="dcterms:W3CDTF">2016-12-08T12:31:00Z</dcterms:modified>
</cp:coreProperties>
</file>