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bookmarkStart w:id="0" w:name="_GoBack"/>
      <w:bookmarkEnd w:id="0"/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6D28B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6D28B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07.07.2016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6D28B8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2016144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</w:t>
            </w:r>
            <w:r w:rsidRPr="00F75869">
              <w:lastRenderedPageBreak/>
              <w:t>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6D28B8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6D28B8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6D28B8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08.07.2016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6D28B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15.07.2016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6D28B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10,0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6D28B8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6D28B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6D28B8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6D28B8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6D28B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6D28B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6D28B8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6D28B8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6D28B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6D28B8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6D28B8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6D28B8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14.40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15.00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6D28B8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15.20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6D28B8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15.20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15.35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6D28B8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15.20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15.45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6D28B8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6D28B8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6D28B8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10,0810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6D28B8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236 280 000 000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6D28B8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200 000 000 000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6D28B8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200 000 000 000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6D28B8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10,0826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6D28B8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10,0400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6D28B8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10,1100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6D28B8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6D28B8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6D28B8">
      <w:pgSz w:w="11906" w:h="16838"/>
      <w:pgMar w:top="709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28B8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D28B8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553</Words>
  <Characters>3156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3702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cp:lastPrinted>2016-07-07T12:36:00Z</cp:lastPrinted>
  <dcterms:created xsi:type="dcterms:W3CDTF">2016-07-07T12:36:00Z</dcterms:created>
  <dcterms:modified xsi:type="dcterms:W3CDTF">2016-07-07T12:37:00Z</dcterms:modified>
</cp:coreProperties>
</file>