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819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819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819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819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819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819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819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819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819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819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819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819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819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819D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819D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819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10,7270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10,7441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819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6819D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9D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19DE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2016-03-24T06:23:00Z</cp:lastPrinted>
  <dcterms:created xsi:type="dcterms:W3CDTF">2016-03-24T06:22:00Z</dcterms:created>
  <dcterms:modified xsi:type="dcterms:W3CDTF">2016-03-24T06:23:00Z</dcterms:modified>
</cp:coreProperties>
</file>