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  <w:bookmarkStart w:id="0" w:name="_GoBack"/>
        <w:bookmarkEnd w:id="0"/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632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632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6327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2016103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6327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6327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6327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632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632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6327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632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632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6327A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632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632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632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632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632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6327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6327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6327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6327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6327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6327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6327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6327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632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10,5225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632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36 220 000 000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632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36 220 000 000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632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36 220 000 000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632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10,5909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6327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10,5225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6327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10,7777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632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632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6327A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27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658BB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6327A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475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2</cp:revision>
  <dcterms:created xsi:type="dcterms:W3CDTF">2016-05-20T09:57:00Z</dcterms:created>
  <dcterms:modified xsi:type="dcterms:W3CDTF">2016-05-20T09:58:00Z</dcterms:modified>
</cp:coreProperties>
</file>