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871F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871F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871F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871F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871F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871F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871F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871F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871F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1871F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1871F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871F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871F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871F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871F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871F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871F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871F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71F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71F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71F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871F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12,5233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871F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871F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12,5301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871F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871F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1F4"/>
    <w:rsid w:val="0006322A"/>
    <w:rsid w:val="00096875"/>
    <w:rsid w:val="000B3557"/>
    <w:rsid w:val="000B56EB"/>
    <w:rsid w:val="000E5903"/>
    <w:rsid w:val="001526FF"/>
    <w:rsid w:val="00171884"/>
    <w:rsid w:val="001871F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2015-06-11T12:28:00Z</dcterms:created>
  <dcterms:modified xsi:type="dcterms:W3CDTF">2015-06-11T12:28:00Z</dcterms:modified>
</cp:coreProperties>
</file>