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50C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50C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50C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50C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50CE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50C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50C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50C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50C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50C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50C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50CE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50C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50C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50C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50C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50C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50C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50C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50C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50C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50C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50C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50C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50C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50CE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50CE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50C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0C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308 350 000 000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0C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50C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50C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9,6242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50C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50C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50C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50C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550CE0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CE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50CE0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2016-10-14T11:40:00Z</dcterms:created>
  <dcterms:modified xsi:type="dcterms:W3CDTF">2016-10-14T11:41:00Z</dcterms:modified>
</cp:coreProperties>
</file>