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D38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D38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21.10.2015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D385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D385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D385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D385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D38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D38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D385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D38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D385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D385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D38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D38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D385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D385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D38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D385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D385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D385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D385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D385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D385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D385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D385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D38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D38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187 634 000 000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D38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D38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D38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10,6771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D385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D385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10,8760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D38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D38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BD3856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85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856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D38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D385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D385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D385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2015-10-22T06:13:00Z</cp:lastPrinted>
  <dcterms:created xsi:type="dcterms:W3CDTF">2015-10-22T06:12:00Z</dcterms:created>
  <dcterms:modified xsi:type="dcterms:W3CDTF">2015-10-22T06:14:00Z</dcterms:modified>
</cp:coreProperties>
</file>