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340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340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340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2016078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340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340A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340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340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340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340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340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340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340A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340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340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340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340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340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340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340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340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340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340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340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340A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340A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340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340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147 400 000 000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340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147 400 000 000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340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147 400 000 000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340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340A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340A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340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340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Pr="00232B0E" w:rsidRDefault="00232B0E" w:rsidP="00E340A9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A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340A9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340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340A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340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340A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2016-04-18T08:48:00Z</cp:lastPrinted>
  <dcterms:created xsi:type="dcterms:W3CDTF">2016-04-18T08:48:00Z</dcterms:created>
  <dcterms:modified xsi:type="dcterms:W3CDTF">2016-04-18T08:50:00Z</dcterms:modified>
</cp:coreProperties>
</file>