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22.01.2018</w:t>
            </w:r>
          </w:p>
        </w:tc>
      </w:tr>
      <w:tr w:rsidR="003C549B" w:rsidRPr="00B237E3" w:rsidTr="00475594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755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2018013</w:t>
            </w:r>
          </w:p>
        </w:tc>
      </w:tr>
      <w:tr w:rsidR="003C549B" w:rsidRPr="00B237E3" w:rsidTr="00475594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75594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75594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755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475594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755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23.01.2018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30.01.2018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755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7559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75594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75594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755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7559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755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755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755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755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755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755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755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755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755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475594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755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75594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755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75594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755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75594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755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7,4100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4755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755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5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75594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2018-01-23T11:10:00Z</dcterms:created>
  <dcterms:modified xsi:type="dcterms:W3CDTF">2018-01-23T11:10:00Z</dcterms:modified>
</cp:coreProperties>
</file>