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167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67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167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67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167D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167D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167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167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167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167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167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167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167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167D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167D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51 613 000 000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51 613 000 000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51 613 000 000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167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167D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DC"/>
    <w:rsid w:val="000167D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167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167D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167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167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6D98E-30FB-42FA-98A0-A4FD985F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2015-10-09T06:22:00Z</cp:lastPrinted>
  <dcterms:created xsi:type="dcterms:W3CDTF">2015-10-09T06:21:00Z</dcterms:created>
  <dcterms:modified xsi:type="dcterms:W3CDTF">2015-10-09T06:24:00Z</dcterms:modified>
</cp:coreProperties>
</file>