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C688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688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C688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688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C688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C688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C688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C688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C688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C688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C688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C688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C688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C688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C688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C688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C688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88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6884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2017-04-20T12:25:00Z</dcterms:created>
  <dcterms:modified xsi:type="dcterms:W3CDTF">2017-04-20T12:26:00Z</dcterms:modified>
</cp:coreProperties>
</file>