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26.07.2018</w:t>
            </w:r>
          </w:p>
        </w:tc>
      </w:tr>
      <w:tr w:rsidR="00323E66" w:rsidRPr="00CC5818" w:rsidTr="00CF3896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2018200</w:t>
            </w:r>
          </w:p>
        </w:tc>
      </w:tr>
      <w:tr w:rsidR="00323E66" w:rsidRPr="00CC5818" w:rsidTr="00CF3896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F3896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CF3896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CF3896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CF3896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27.07.2018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31.08.2018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F3896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CF3896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F3896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CF3896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CF3896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CF3896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CF3896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CF3896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CF389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CF389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F3896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CF3896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</w:t>
      </w:r>
      <w:r>
        <w:lastRenderedPageBreak/>
        <w:t>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CF3896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89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3896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2018-07-27T11:02:00Z</dcterms:created>
  <dcterms:modified xsi:type="dcterms:W3CDTF">2018-07-27T11:03:00Z</dcterms:modified>
</cp:coreProperties>
</file>