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922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922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922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922C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922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922C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922C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922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922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922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922C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922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922C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922C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922C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922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208 775 000 000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208 775 000 000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208 775 000 000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9,5322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922C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922C9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C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922C9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2017-03-06T08:47:00Z</cp:lastPrinted>
  <dcterms:created xsi:type="dcterms:W3CDTF">2017-03-06T08:47:00Z</dcterms:created>
  <dcterms:modified xsi:type="dcterms:W3CDTF">2017-03-06T08:47:00Z</dcterms:modified>
</cp:coreProperties>
</file>