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023E9C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023E9C">
              <w:rPr>
                <w:b/>
                <w:szCs w:val="28"/>
              </w:rPr>
              <w:t>Параметры отбор</w:t>
            </w:r>
            <w:r w:rsidR="0083762C" w:rsidRPr="00023E9C">
              <w:rPr>
                <w:b/>
                <w:szCs w:val="28"/>
              </w:rPr>
              <w:t>а</w:t>
            </w:r>
            <w:r w:rsidRPr="00023E9C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023E9C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2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02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23E9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23E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23E9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23E9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023E9C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023E9C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023E9C">
              <w:rPr>
                <w:b/>
                <w:szCs w:val="28"/>
              </w:rPr>
              <w:t>репо</w:t>
            </w:r>
            <w:proofErr w:type="spellEnd"/>
            <w:r w:rsidRPr="00023E9C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2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2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02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02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23E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23E9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023E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023E9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23E9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23E9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023E9C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023E9C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023E9C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800 0</w:t>
            </w:r>
            <w:bookmarkStart w:id="0" w:name="_GoBack"/>
            <w:bookmarkEnd w:id="0"/>
            <w:r>
              <w:rPr>
                <w:lang w:val="en-US"/>
              </w:rPr>
              <w:t>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23E9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9C"/>
    <w:rsid w:val="00023E9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2015-05-29T07:31:00Z</dcterms:created>
  <dcterms:modified xsi:type="dcterms:W3CDTF">2015-05-29T07:33:00Z</dcterms:modified>
</cp:coreProperties>
</file>