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F46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F46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F46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2016079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F46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F467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F46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F46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F46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F46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F46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F46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F467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F46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F46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F46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F46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F46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F46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F46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F46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F46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F46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F46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F467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F467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F46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46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198 440 000 000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46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46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F46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10,5189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F46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F46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F46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F46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Sect="002F467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67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467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Самолевская Инна Сергеевна</dc:creator>
  <cp:lastModifiedBy>Самолевская Инна Сергеевна</cp:lastModifiedBy>
  <cp:revision>1</cp:revision>
  <dcterms:created xsi:type="dcterms:W3CDTF">2016-04-20T10:13:00Z</dcterms:created>
  <dcterms:modified xsi:type="dcterms:W3CDTF">2016-04-20T10:14:00Z</dcterms:modified>
</cp:coreProperties>
</file>