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2776A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2776A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14.11.2016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2776A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2016254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776A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2776A2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2776A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2776A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2776A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776A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2776A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2776A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2776A2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2776A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2776A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2776A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2776A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2776A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2776A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2776A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2776A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2776A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2776A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2776A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2776A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2776A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2776A2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2776A2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2776A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9,6702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776A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83 400 000 000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776A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776A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2776A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9,6964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776A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9,5700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776A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9,7600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2776A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2776A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2776A2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6A2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776A2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2776A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776A2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2776A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776A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2016-11-14T12:22:00Z</cp:lastPrinted>
  <dcterms:created xsi:type="dcterms:W3CDTF">2016-11-14T12:22:00Z</dcterms:created>
  <dcterms:modified xsi:type="dcterms:W3CDTF">2016-11-14T12:23:00Z</dcterms:modified>
</cp:coreProperties>
</file>