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F24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F24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F24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F24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F24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F24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F24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F24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F24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F24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F24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F24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F24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F247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F247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260 350 000 000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10,9197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F24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1F247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47E"/>
    <w:rsid w:val="0006322A"/>
    <w:rsid w:val="00096875"/>
    <w:rsid w:val="000B3557"/>
    <w:rsid w:val="000B56EB"/>
    <w:rsid w:val="000E5903"/>
    <w:rsid w:val="001526FF"/>
    <w:rsid w:val="00171884"/>
    <w:rsid w:val="001F247E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2015-12-11T12:35:00Z</dcterms:created>
  <dcterms:modified xsi:type="dcterms:W3CDTF">2015-12-11T12:37:00Z</dcterms:modified>
</cp:coreProperties>
</file>