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F2E5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F2E5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27.10.2016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F2E5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2016240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F2E5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F2E5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F2E5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F2E5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F2E5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F2E5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F2E5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F2E5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F2E5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F2E5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F2E5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F2E5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F2E5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F2E5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F2E5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F2E5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3F2E5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3F2E5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F2E5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F2E5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F2E5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F2E5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F2E5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F2E5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F2E5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F2E5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39 360 000 000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F2E5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39 360 000 000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F2E5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39 360 000 000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F2E5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9,6568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F2E5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F2E5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9,8874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F2E5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F2E5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3F2E57">
      <w:pPr>
        <w:ind w:firstLine="0"/>
        <w:rPr>
          <w:szCs w:val="28"/>
        </w:rPr>
      </w:pPr>
      <w:bookmarkStart w:id="0" w:name="_GoBack"/>
      <w:bookmarkEnd w:id="0"/>
    </w:p>
    <w:sectPr w:rsidR="00232B0E" w:rsidSect="003F2E57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E5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3F2E57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2016-10-28T11:07:00Z</dcterms:created>
  <dcterms:modified xsi:type="dcterms:W3CDTF">2016-10-28T11:08:00Z</dcterms:modified>
</cp:coreProperties>
</file>