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B1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1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B1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18D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B18D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B18D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B18D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B1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B1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B1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B1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B18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B18D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B18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B18D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B18D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B18D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B1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178 740 000 000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9,5943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B18D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CB18D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8D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18D8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B18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B18D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B18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B18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14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2016-10-17T08:31:00Z</cp:lastPrinted>
  <dcterms:created xsi:type="dcterms:W3CDTF">2016-10-17T08:30:00Z</dcterms:created>
  <dcterms:modified xsi:type="dcterms:W3CDTF">2016-10-17T08:44:00Z</dcterms:modified>
</cp:coreProperties>
</file>