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16.04.2018</w:t>
            </w:r>
          </w:p>
        </w:tc>
      </w:tr>
      <w:tr w:rsidR="00323E66" w:rsidRPr="00CC5818" w:rsidTr="00E00FED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2018093</w:t>
            </w:r>
          </w:p>
        </w:tc>
      </w:tr>
      <w:tr w:rsidR="00323E66" w:rsidRPr="00CC5818" w:rsidTr="00E00FED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00FED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00FED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E00FED">
        <w:trPr>
          <w:trHeight w:val="1036"/>
        </w:trPr>
        <w:tc>
          <w:tcPr>
            <w:tcW w:w="5954" w:type="dxa"/>
          </w:tcPr>
          <w:p w:rsidR="00323E66" w:rsidRPr="00CC5818" w:rsidRDefault="00323E66" w:rsidP="006D6531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</w:t>
            </w:r>
            <w:r w:rsidR="00F2534E">
              <w:rPr>
                <w:szCs w:val="28"/>
              </w:rPr>
              <w:t xml:space="preserve">ам </w:t>
            </w:r>
            <w:proofErr w:type="spellStart"/>
            <w:r w:rsidR="00F2534E">
              <w:rPr>
                <w:szCs w:val="28"/>
              </w:rPr>
              <w:t>репо</w:t>
            </w:r>
            <w:proofErr w:type="spellEnd"/>
            <w:r w:rsidR="00F2534E">
              <w:rPr>
                <w:szCs w:val="28"/>
              </w:rPr>
              <w:t xml:space="preserve"> (Лимит отбора Заявок)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E00FED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17.04.2018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24.04.2018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6D6531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</w:t>
            </w:r>
            <w:r w:rsidR="00F2534E">
              <w:rPr>
                <w:szCs w:val="28"/>
              </w:rPr>
              <w:t>нимальный размер одной Заявки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00FED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00FED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00FED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00FED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946" w:type="dxa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E00FED">
        <w:trPr>
          <w:trHeight w:val="794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E00FED">
        <w:trPr>
          <w:trHeight w:val="65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E00FED">
        <w:trPr>
          <w:trHeight w:val="579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E00FED">
        <w:trPr>
          <w:trHeight w:val="54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F2534E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 w:val="24"/>
              </w:rPr>
            </w:pPr>
            <w:r>
              <w:t>26 500 000 000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 w:val="24"/>
              </w:rPr>
            </w:pPr>
            <w:r>
              <w:t>26 500 000 000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bookmarkStart w:id="0" w:name="_GoBack"/>
            <w:bookmarkEnd w:id="0"/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 w:val="24"/>
              </w:rPr>
            </w:pPr>
            <w:r>
              <w:t>26 500 000 000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 w:val="24"/>
              </w:rPr>
            </w:pPr>
            <w:r>
              <w:t>6,8912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6,8915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E00FED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23E66" w:rsidRPr="00CC5818" w:rsidRDefault="00E00FE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sectPr w:rsidR="00232B0E" w:rsidRPr="00CC5818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FE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D6531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6370"/>
    <w:rsid w:val="00DC24B9"/>
    <w:rsid w:val="00E00FED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2534E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1</TotalTime>
  <Pages>3</Pages>
  <Words>500</Words>
  <Characters>3445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3</cp:revision>
  <dcterms:created xsi:type="dcterms:W3CDTF">2018-04-17T11:04:00Z</dcterms:created>
  <dcterms:modified xsi:type="dcterms:W3CDTF">2018-04-27T05:42:00Z</dcterms:modified>
</cp:coreProperties>
</file>