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7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7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7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7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7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7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7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07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7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07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07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7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7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7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7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73D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73D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073DB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073DB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7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232B0E" w:rsidRDefault="00232B0E" w:rsidP="00E073DB">
      <w:pPr>
        <w:rPr>
          <w:szCs w:val="28"/>
          <w:lang w:val="en-US"/>
        </w:rPr>
      </w:pPr>
    </w:p>
    <w:sectPr w:rsidR="00232B0E" w:rsidRPr="00232B0E" w:rsidSect="00E073D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3D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3DB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2016-11-08T08:10:00Z</dcterms:created>
  <dcterms:modified xsi:type="dcterms:W3CDTF">2016-11-08T08:12:00Z</dcterms:modified>
</cp:coreProperties>
</file>