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06.08.2018</w:t>
            </w:r>
          </w:p>
        </w:tc>
      </w:tr>
      <w:tr w:rsidR="00323E66" w:rsidRPr="00CC5818" w:rsidTr="00A44E3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2018215</w:t>
            </w:r>
          </w:p>
        </w:tc>
      </w:tr>
      <w:tr w:rsidR="00323E66" w:rsidRPr="00CC5818" w:rsidTr="00A44E3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44E3C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44E3C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44E3C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150 000 000 000</w:t>
            </w:r>
          </w:p>
        </w:tc>
      </w:tr>
      <w:tr w:rsidR="00323E66" w:rsidRPr="00CC5818" w:rsidTr="00A44E3C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07.08.2018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14.08.2018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44E3C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44E3C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44E3C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(да; </w:t>
            </w:r>
            <w:r w:rsidRPr="00CC5818">
              <w:rPr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lastRenderedPageBreak/>
              <w:t>Да</w:t>
            </w:r>
            <w:proofErr w:type="spellEnd"/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44E3C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A44E3C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A44E3C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A44E3C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44E3C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</w:rPr>
            </w:pPr>
            <w:r>
              <w:t>12 000 000 000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</w:rPr>
            </w:pPr>
            <w:r>
              <w:t>6,8907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6,9100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A44E3C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A44E3C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A52B20" w:rsidRPr="00401125" w:rsidRDefault="00A44E3C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3C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44E3C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75222-17C9-4BD9-9ED4-B2E4C036B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2018-08-07T11:00:00Z</dcterms:created>
  <dcterms:modified xsi:type="dcterms:W3CDTF">2018-08-07T11:01:00Z</dcterms:modified>
</cp:coreProperties>
</file>