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575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575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575B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575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17.08.2017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18.08.2017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575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575B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575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575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575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575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575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575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575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575B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575B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575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75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75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75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575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8,5135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575B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575B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8,5803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575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575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575B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5B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5B6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2017-08-18T11:08:00Z</dcterms:created>
  <dcterms:modified xsi:type="dcterms:W3CDTF">2017-08-18T11:09:00Z</dcterms:modified>
</cp:coreProperties>
</file>