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E7190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E7190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17.11.2016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E7190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2016257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E7190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E71903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E7190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17.11.2016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E7190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18.11.2016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E7190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E7190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E7190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E71903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E71903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E7190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E7190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E71903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E71903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E7190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E7190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E7190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предварительном режиме</w:t>
            </w:r>
          </w:p>
        </w:tc>
        <w:tc>
          <w:tcPr>
            <w:tcW w:w="2700" w:type="dxa"/>
            <w:vAlign w:val="center"/>
          </w:tcPr>
          <w:p w:rsidR="003C549B" w:rsidRPr="0070506A" w:rsidRDefault="00E7190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режиме конкуренции</w:t>
            </w:r>
          </w:p>
        </w:tc>
        <w:tc>
          <w:tcPr>
            <w:tcW w:w="2700" w:type="dxa"/>
            <w:vAlign w:val="center"/>
          </w:tcPr>
          <w:p w:rsidR="003C549B" w:rsidRPr="001526FF" w:rsidRDefault="00E7190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E7190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E7190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E7190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E7190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E71903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E71903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E7190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9,5001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E7190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191 235 000 000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E7190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191 235 000 000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E7190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191 235 000 000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E7190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9,5313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E71903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9,5001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E71903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9,8200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E7190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E7190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  <w:bookmarkStart w:id="0" w:name="_GoBack"/>
      <w:bookmarkEnd w:id="0"/>
    </w:p>
    <w:sectPr w:rsidR="006A3E4D" w:rsidSect="00E71903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1903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71903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E7190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E71903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E7190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E71903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562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2016-11-17T08:23:00Z</cp:lastPrinted>
  <dcterms:created xsi:type="dcterms:W3CDTF">2016-11-17T08:23:00Z</dcterms:created>
  <dcterms:modified xsi:type="dcterms:W3CDTF">2016-11-17T08:23:00Z</dcterms:modified>
</cp:coreProperties>
</file>