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E6E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E6E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E6E6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2017003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E6E6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E6E6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E6E6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E6E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E6E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E6E6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E6E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E6E6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E6E6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E6E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E6E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E6E6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E6E6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E6E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E6E6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E6E6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E6E6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E6E6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E6E6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E6E6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E6E6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E6E6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E6E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E6E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322 150 000 000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E6E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E6E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E6E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9,5049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E6E6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E6E6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E6E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E6E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E6E60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E6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DE6E60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E6E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E6E6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E6E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E6E6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2017-01-12T08:34:00Z</cp:lastPrinted>
  <dcterms:created xsi:type="dcterms:W3CDTF">2017-01-12T08:34:00Z</dcterms:created>
  <dcterms:modified xsi:type="dcterms:W3CDTF">2017-01-12T08:35:00Z</dcterms:modified>
</cp:coreProperties>
</file>