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00C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2016301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00C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00C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00C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00C6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00C6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00C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00C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00C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00C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00C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00C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00C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00C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00C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00C6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00C6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172 959 000 000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172 959 000 000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172 959 000 000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9,7117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00C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900C6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C6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00C67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2016-12-28T12:38:00Z</dcterms:created>
  <dcterms:modified xsi:type="dcterms:W3CDTF">2016-12-28T12:39:00Z</dcterms:modified>
</cp:coreProperties>
</file>